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572527" w14:textId="6B7B040A" w:rsidR="001F04CC" w:rsidRPr="004D0944" w:rsidRDefault="004D0944" w:rsidP="004D0944">
      <w:pPr>
        <w:pStyle w:val="Heading1"/>
        <w:rPr>
          <w:u w:val="single"/>
        </w:rPr>
      </w:pPr>
      <w:bookmarkStart w:id="0" w:name="_Toc504472908"/>
      <w:bookmarkStart w:id="1" w:name="_GoBack"/>
      <w:bookmarkEnd w:id="1"/>
      <w:r w:rsidRPr="004D0944">
        <w:rPr>
          <w:u w:val="single"/>
        </w:rPr>
        <w:t>HINA’S ODYSSEY, LLC CREDIT CARD AUTHORIZATION FORM</w:t>
      </w:r>
    </w:p>
    <w:bookmarkEnd w:id="0"/>
    <w:p w14:paraId="1F5E25E5" w14:textId="77777777" w:rsidR="004D0944" w:rsidRDefault="004D0944" w:rsidP="004D0944">
      <w:pPr>
        <w:ind w:left="-720" w:firstLine="720"/>
        <w:jc w:val="center"/>
        <w:rPr>
          <w:sz w:val="24"/>
          <w:u w:val="single"/>
        </w:rPr>
      </w:pPr>
    </w:p>
    <w:p w14:paraId="79E07524" w14:textId="77777777" w:rsidR="004D0944" w:rsidRDefault="004D0944" w:rsidP="004D0944">
      <w:pPr>
        <w:spacing w:line="360" w:lineRule="auto"/>
        <w:ind w:left="-720" w:firstLine="720"/>
        <w:rPr>
          <w:sz w:val="24"/>
        </w:rPr>
      </w:pPr>
      <w:r w:rsidRPr="00591AAF">
        <w:rPr>
          <w:sz w:val="24"/>
        </w:rPr>
        <w:t>Company Name:</w:t>
      </w:r>
      <w:r>
        <w:rPr>
          <w:sz w:val="24"/>
        </w:rPr>
        <w:t xml:space="preserve">  _______________________________________________________________</w:t>
      </w:r>
    </w:p>
    <w:p w14:paraId="5B9849F9" w14:textId="73D8DDFD" w:rsidR="004D0944" w:rsidRDefault="004D0944" w:rsidP="00755315">
      <w:pPr>
        <w:spacing w:line="360" w:lineRule="auto"/>
        <w:ind w:left="-720" w:firstLine="720"/>
        <w:rPr>
          <w:sz w:val="24"/>
        </w:rPr>
      </w:pPr>
      <w:r>
        <w:rPr>
          <w:sz w:val="24"/>
        </w:rPr>
        <w:t>Name on Credit Card:  ___________________________________________________________</w:t>
      </w:r>
    </w:p>
    <w:p w14:paraId="7C5ACE63" w14:textId="77777777" w:rsidR="004D0944" w:rsidRDefault="004D0944" w:rsidP="004D0944">
      <w:pPr>
        <w:spacing w:line="240" w:lineRule="auto"/>
        <w:ind w:left="-720" w:firstLine="720"/>
        <w:rPr>
          <w:sz w:val="24"/>
        </w:rPr>
      </w:pPr>
      <w:r>
        <w:rPr>
          <w:sz w:val="24"/>
        </w:rPr>
        <w:t>CC #:  ______________________________________________  Exp. Date:  ________________</w:t>
      </w:r>
    </w:p>
    <w:p w14:paraId="764CF43E" w14:textId="44E8DAE3" w:rsidR="004D0944" w:rsidRDefault="004D0944" w:rsidP="004D0944">
      <w:pPr>
        <w:spacing w:line="240" w:lineRule="auto"/>
        <w:ind w:firstLine="720"/>
        <w:rPr>
          <w:sz w:val="24"/>
        </w:rPr>
      </w:pPr>
      <w:r>
        <w:rPr>
          <w:sz w:val="24"/>
        </w:rPr>
        <w:t xml:space="preserve">        (Visa, Master Card, Discover, American Express )</w:t>
      </w:r>
    </w:p>
    <w:p w14:paraId="7F688BC4" w14:textId="3977D310" w:rsidR="004D0944" w:rsidRDefault="004D0944" w:rsidP="004D0944">
      <w:pPr>
        <w:spacing w:line="360" w:lineRule="auto"/>
        <w:rPr>
          <w:sz w:val="24"/>
        </w:rPr>
      </w:pPr>
      <w:r>
        <w:rPr>
          <w:sz w:val="24"/>
        </w:rPr>
        <w:t>CVV Code (3-digit code):  ______________________________</w:t>
      </w:r>
    </w:p>
    <w:p w14:paraId="68C6D4BD" w14:textId="77777777" w:rsidR="004D0944" w:rsidRDefault="004D0944" w:rsidP="004D0944">
      <w:pPr>
        <w:spacing w:line="360" w:lineRule="auto"/>
        <w:ind w:left="-720" w:firstLine="720"/>
        <w:rPr>
          <w:sz w:val="24"/>
        </w:rPr>
      </w:pPr>
      <w:r>
        <w:rPr>
          <w:sz w:val="24"/>
        </w:rPr>
        <w:t>Billing Address:  ________________________________________________________________</w:t>
      </w:r>
    </w:p>
    <w:p w14:paraId="08A27EF2" w14:textId="61C92F70" w:rsidR="004D0944" w:rsidRDefault="004D0944" w:rsidP="00755315">
      <w:pPr>
        <w:spacing w:line="360" w:lineRule="auto"/>
        <w:ind w:left="-720" w:firstLine="720"/>
        <w:rPr>
          <w:sz w:val="24"/>
        </w:rPr>
      </w:pPr>
      <w:r>
        <w:rPr>
          <w:sz w:val="24"/>
        </w:rPr>
        <w:t>Billing Zip Code:  _______________________________________________________________</w:t>
      </w:r>
    </w:p>
    <w:p w14:paraId="16E5E440" w14:textId="7E2DD7B1" w:rsidR="004D0944" w:rsidRDefault="004D0944" w:rsidP="00755315">
      <w:pPr>
        <w:spacing w:line="360" w:lineRule="auto"/>
        <w:rPr>
          <w:sz w:val="24"/>
        </w:rPr>
      </w:pPr>
      <w:r>
        <w:rPr>
          <w:sz w:val="24"/>
        </w:rPr>
        <w:t xml:space="preserve">I authorize Hina’s Odyssey, LLC to charge the amount on my Credit Card: </w:t>
      </w:r>
      <w:r w:rsidRPr="00591AAF">
        <w:rPr>
          <w:sz w:val="24"/>
        </w:rPr>
        <w:t>$</w:t>
      </w:r>
      <w:r>
        <w:rPr>
          <w:sz w:val="24"/>
        </w:rPr>
        <w:t>________________________</w:t>
      </w:r>
    </w:p>
    <w:p w14:paraId="700AAC11" w14:textId="5CF951C3" w:rsidR="004D0944" w:rsidRDefault="004D0944" w:rsidP="004D0944">
      <w:pPr>
        <w:spacing w:line="360" w:lineRule="auto"/>
        <w:ind w:left="-720" w:firstLine="720"/>
        <w:rPr>
          <w:sz w:val="24"/>
        </w:rPr>
      </w:pPr>
      <w:r>
        <w:rPr>
          <w:sz w:val="24"/>
        </w:rPr>
        <w:t>Printed Name:   ________________________________________________________________</w:t>
      </w:r>
    </w:p>
    <w:p w14:paraId="69905DE2" w14:textId="63C28BBE" w:rsidR="004D0944" w:rsidRDefault="004D0944" w:rsidP="004D0944">
      <w:pPr>
        <w:spacing w:line="360" w:lineRule="auto"/>
        <w:rPr>
          <w:sz w:val="24"/>
        </w:rPr>
      </w:pPr>
      <w:r>
        <w:rPr>
          <w:sz w:val="24"/>
        </w:rPr>
        <w:t>Signature:  ____________________________________________________________________</w:t>
      </w:r>
    </w:p>
    <w:p w14:paraId="626E94A5" w14:textId="647DF4BA" w:rsidR="004D0944" w:rsidRDefault="004D0944" w:rsidP="004D0944">
      <w:pPr>
        <w:spacing w:line="360" w:lineRule="auto"/>
        <w:ind w:left="-720" w:firstLine="720"/>
        <w:rPr>
          <w:sz w:val="24"/>
        </w:rPr>
      </w:pPr>
      <w:r>
        <w:rPr>
          <w:sz w:val="24"/>
        </w:rPr>
        <w:t>Date:  _______________________________</w:t>
      </w:r>
      <w:r w:rsidR="00755315">
        <w:rPr>
          <w:sz w:val="24"/>
        </w:rPr>
        <w:tab/>
        <w:t>Phone Number:____________________</w:t>
      </w:r>
    </w:p>
    <w:p w14:paraId="4F226799" w14:textId="75ED453A" w:rsidR="00755315" w:rsidRDefault="00755315" w:rsidP="004D0944">
      <w:pPr>
        <w:spacing w:line="360" w:lineRule="auto"/>
        <w:ind w:left="-720" w:firstLine="720"/>
        <w:rPr>
          <w:sz w:val="24"/>
        </w:rPr>
      </w:pPr>
      <w:r>
        <w:rPr>
          <w:sz w:val="24"/>
        </w:rPr>
        <w:t>Email Address: _________________________________________________________________</w:t>
      </w:r>
    </w:p>
    <w:p w14:paraId="1842F0BC" w14:textId="23F11C56" w:rsidR="00A46F42" w:rsidRPr="00755315" w:rsidRDefault="004D0944" w:rsidP="00755315">
      <w:pPr>
        <w:spacing w:line="360" w:lineRule="auto"/>
        <w:rPr>
          <w:sz w:val="24"/>
          <w:szCs w:val="24"/>
        </w:rPr>
      </w:pPr>
      <w:r w:rsidRPr="004D0944">
        <w:rPr>
          <w:sz w:val="24"/>
          <w:szCs w:val="24"/>
        </w:rPr>
        <w:t xml:space="preserve">Please Email this form to </w:t>
      </w:r>
      <w:hyperlink r:id="rId8" w:history="1">
        <w:r w:rsidRPr="004D0944">
          <w:rPr>
            <w:rStyle w:val="Hyperlink"/>
            <w:sz w:val="24"/>
            <w:szCs w:val="24"/>
            <w:u w:val="none"/>
          </w:rPr>
          <w:t>admin@suna-imua.com</w:t>
        </w:r>
      </w:hyperlink>
      <w:r w:rsidRPr="004D0944">
        <w:rPr>
          <w:sz w:val="24"/>
          <w:szCs w:val="24"/>
        </w:rPr>
        <w:t xml:space="preserve"> or Fax to 800-449-9549. Mailing address is 4132 S Rainbow Blvd. Suite 149, Las Vegas, NV 89103. </w:t>
      </w:r>
    </w:p>
    <w:sectPr w:rsidR="00A46F42" w:rsidRPr="00755315" w:rsidSect="0052339F">
      <w:headerReference w:type="default" r:id="rId9"/>
      <w:footerReference w:type="default" r:id="rId1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D09D0" w14:textId="77777777" w:rsidR="00AC545B" w:rsidRDefault="00AC545B">
      <w:r>
        <w:separator/>
      </w:r>
    </w:p>
  </w:endnote>
  <w:endnote w:type="continuationSeparator" w:id="0">
    <w:p w14:paraId="5BD00719" w14:textId="77777777" w:rsidR="00AC545B" w:rsidRDefault="00AC5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7817A" w14:textId="07595127" w:rsidR="00000633" w:rsidRPr="001C1BE9" w:rsidRDefault="00000633" w:rsidP="00DC6D39">
    <w:pPr>
      <w:pStyle w:val="Footer"/>
      <w:spacing w:after="0"/>
      <w:rPr>
        <w:sz w:val="20"/>
        <w:szCs w:val="20"/>
      </w:rPr>
    </w:pPr>
    <w:r w:rsidRPr="001C1BE9">
      <w:rPr>
        <w:sz w:val="20"/>
        <w:szCs w:val="20"/>
      </w:rPr>
      <w:t>4132 S Rai</w:t>
    </w:r>
    <w:r w:rsidR="00AC20A6" w:rsidRPr="001C1BE9">
      <w:rPr>
        <w:sz w:val="20"/>
        <w:szCs w:val="20"/>
      </w:rPr>
      <w:t xml:space="preserve">nbow Blvd Suite 149, LV NV 89103                                       </w:t>
    </w:r>
    <w:r w:rsidR="001C1BE9">
      <w:rPr>
        <w:sz w:val="20"/>
        <w:szCs w:val="20"/>
      </w:rPr>
      <w:t xml:space="preserve">                      </w:t>
    </w:r>
    <w:r w:rsidR="00AC20A6" w:rsidRPr="001C1BE9">
      <w:rPr>
        <w:sz w:val="20"/>
        <w:szCs w:val="20"/>
      </w:rPr>
      <w:t xml:space="preserve"> </w:t>
    </w:r>
    <w:r w:rsidR="0052339F" w:rsidRPr="001C1BE9">
      <w:rPr>
        <w:sz w:val="20"/>
        <w:szCs w:val="20"/>
      </w:rPr>
      <w:t>Phone: 725</w:t>
    </w:r>
    <w:r w:rsidRPr="001C1BE9">
      <w:rPr>
        <w:sz w:val="20"/>
        <w:szCs w:val="20"/>
      </w:rPr>
      <w:t>-</w:t>
    </w:r>
    <w:r w:rsidR="0052339F" w:rsidRPr="001C1BE9">
      <w:rPr>
        <w:sz w:val="20"/>
        <w:szCs w:val="20"/>
      </w:rPr>
      <w:t>222-9502</w:t>
    </w:r>
  </w:p>
  <w:p w14:paraId="429F089A" w14:textId="1C85F972" w:rsidR="00000633" w:rsidRDefault="00AC545B" w:rsidP="00DC6D39">
    <w:pPr>
      <w:pStyle w:val="Footer"/>
      <w:spacing w:after="0"/>
    </w:pPr>
    <w:hyperlink r:id="rId1" w:history="1">
      <w:r w:rsidR="00000633" w:rsidRPr="001C1BE9">
        <w:rPr>
          <w:rStyle w:val="Hyperlink"/>
          <w:sz w:val="20"/>
          <w:szCs w:val="20"/>
        </w:rPr>
        <w:t>www.suna-imua.com</w:t>
      </w:r>
    </w:hyperlink>
    <w:r w:rsidR="00000633" w:rsidRPr="001C1BE9">
      <w:rPr>
        <w:sz w:val="20"/>
        <w:szCs w:val="20"/>
      </w:rPr>
      <w:t xml:space="preserve">     </w:t>
    </w:r>
    <w:hyperlink r:id="rId2" w:history="1">
      <w:r w:rsidR="00000633" w:rsidRPr="001C1BE9">
        <w:rPr>
          <w:rStyle w:val="Hyperlink"/>
          <w:sz w:val="20"/>
          <w:szCs w:val="20"/>
        </w:rPr>
        <w:t>www.prismwell.org</w:t>
      </w:r>
    </w:hyperlink>
    <w:r w:rsidR="00000633" w:rsidRPr="001C1BE9">
      <w:rPr>
        <w:sz w:val="20"/>
        <w:szCs w:val="20"/>
      </w:rPr>
      <w:t xml:space="preserve">                        </w:t>
    </w:r>
    <w:r w:rsidR="00000633" w:rsidRPr="001C1BE9">
      <w:rPr>
        <w:sz w:val="20"/>
        <w:szCs w:val="20"/>
      </w:rPr>
      <w:tab/>
      <w:t xml:space="preserve">             </w:t>
    </w:r>
    <w:r w:rsidR="00AC20A6" w:rsidRPr="001C1BE9">
      <w:rPr>
        <w:sz w:val="20"/>
        <w:szCs w:val="20"/>
      </w:rPr>
      <w:t xml:space="preserve">    </w:t>
    </w:r>
    <w:r w:rsidR="00000633" w:rsidRPr="001C1BE9">
      <w:rPr>
        <w:sz w:val="20"/>
        <w:szCs w:val="20"/>
      </w:rPr>
      <w:t xml:space="preserve">Fax: </w:t>
    </w:r>
    <w:r w:rsidR="0052339F" w:rsidRPr="001C1BE9">
      <w:rPr>
        <w:sz w:val="20"/>
        <w:szCs w:val="20"/>
      </w:rPr>
      <w:t>800-449-9549</w:t>
    </w:r>
    <w:r w:rsidR="00000633">
      <w:tab/>
      <w:t xml:space="preserve">                          </w:t>
    </w:r>
  </w:p>
  <w:p w14:paraId="6A19C958" w14:textId="77777777" w:rsidR="00000633" w:rsidRDefault="00000633" w:rsidP="00DC6D3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4FCF8" w14:textId="77777777" w:rsidR="00AC545B" w:rsidRDefault="00AC545B">
      <w:r>
        <w:separator/>
      </w:r>
    </w:p>
  </w:footnote>
  <w:footnote w:type="continuationSeparator" w:id="0">
    <w:p w14:paraId="15E8D2B6" w14:textId="77777777" w:rsidR="00AC545B" w:rsidRDefault="00AC54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032E9" w14:textId="77777777" w:rsidR="00000633" w:rsidRDefault="00000633">
    <w:pPr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26EF2" wp14:editId="4DC6EF6A">
              <wp:simplePos x="0" y="0"/>
              <wp:positionH relativeFrom="column">
                <wp:posOffset>2985135</wp:posOffset>
              </wp:positionH>
              <wp:positionV relativeFrom="paragraph">
                <wp:posOffset>233082</wp:posOffset>
              </wp:positionV>
              <wp:extent cx="4038040" cy="1255358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040" cy="12553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9F1900" w14:textId="77777777" w:rsidR="00000633" w:rsidRDefault="004A41DB" w:rsidP="00DC6D39">
                          <w:pPr>
                            <w:jc w:val="center"/>
                            <w:rPr>
                              <w:rFonts w:ascii="Apple Chancery" w:hAnsi="Apple Chancery" w:cs="Apple Chancery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pple Chancery" w:hAnsi="Apple Chancery" w:cs="Apple Chancery"/>
                              <w:sz w:val="36"/>
                              <w:szCs w:val="36"/>
                            </w:rPr>
                            <w:t>Hinas Odyssey</w:t>
                          </w:r>
                        </w:p>
                        <w:p w14:paraId="538F04F1" w14:textId="77777777" w:rsidR="00000633" w:rsidRDefault="00000633" w:rsidP="00DC6D39">
                          <w:pPr>
                            <w:jc w:val="center"/>
                            <w:rPr>
                              <w:rFonts w:ascii="Apple Chancery" w:hAnsi="Apple Chancery" w:cs="Apple Chancery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pple Chancery" w:hAnsi="Apple Chancery" w:cs="Apple Chancery"/>
                              <w:sz w:val="36"/>
                              <w:szCs w:val="36"/>
                            </w:rPr>
                            <w:t>Strengthen, Unify, Native, Aloha</w:t>
                          </w:r>
                        </w:p>
                        <w:p w14:paraId="30BD79A1" w14:textId="77777777" w:rsidR="00000633" w:rsidRDefault="0000063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E26EF2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5.05pt;margin-top:18.35pt;width:317.95pt;height:9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" filled="f" stroked="f">
              <v:textbox>
                <w:txbxContent>
                  <w:p w14:paraId="559F1900" w14:textId="77777777" w:rsidR="00000633" w:rsidRDefault="004A41DB" w:rsidP="00DC6D39">
                    <w:pPr>
                      <w:jc w:val="center"/>
                      <w:rPr>
                        <w:rFonts w:ascii="Apple Chancery" w:hAnsi="Apple Chancery" w:cs="Apple Chancery"/>
                        <w:sz w:val="36"/>
                        <w:szCs w:val="36"/>
                      </w:rPr>
                    </w:pPr>
                    <w:proofErr w:type="spellStart"/>
                    <w:r>
                      <w:rPr>
                        <w:rFonts w:ascii="Apple Chancery" w:hAnsi="Apple Chancery" w:cs="Apple Chancery"/>
                        <w:sz w:val="36"/>
                        <w:szCs w:val="36"/>
                      </w:rPr>
                      <w:t>Hinas</w:t>
                    </w:r>
                    <w:proofErr w:type="spellEnd"/>
                    <w:r>
                      <w:rPr>
                        <w:rFonts w:ascii="Apple Chancery" w:hAnsi="Apple Chancery" w:cs="Apple Chancery"/>
                        <w:sz w:val="36"/>
                        <w:szCs w:val="36"/>
                      </w:rPr>
                      <w:t xml:space="preserve"> Odyssey</w:t>
                    </w:r>
                  </w:p>
                  <w:p w14:paraId="538F04F1" w14:textId="77777777" w:rsidR="00000633" w:rsidRDefault="00000633" w:rsidP="00DC6D39">
                    <w:pPr>
                      <w:jc w:val="center"/>
                      <w:rPr>
                        <w:rFonts w:ascii="Apple Chancery" w:hAnsi="Apple Chancery" w:cs="Apple Chancery"/>
                        <w:sz w:val="36"/>
                        <w:szCs w:val="36"/>
                      </w:rPr>
                    </w:pPr>
                    <w:r>
                      <w:rPr>
                        <w:rFonts w:ascii="Apple Chancery" w:hAnsi="Apple Chancery" w:cs="Apple Chancery"/>
                        <w:sz w:val="36"/>
                        <w:szCs w:val="36"/>
                      </w:rPr>
                      <w:t>Strengthen, Unify, Native, Aloha</w:t>
                    </w:r>
                  </w:p>
                  <w:p w14:paraId="30BD79A1" w14:textId="77777777" w:rsidR="00000633" w:rsidRDefault="00000633"/>
                </w:txbxContent>
              </v:textbox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4B1398">
      <w:rPr>
        <w:noProof/>
      </w:rPr>
      <w:t>1</w:t>
    </w:r>
    <w:r>
      <w:fldChar w:fldCharType="end"/>
    </w:r>
    <w:r>
      <w:t xml:space="preserve"> of </w:t>
    </w:r>
    <w:r w:rsidR="00AC545B">
      <w:fldChar w:fldCharType="begin"/>
    </w:r>
    <w:r w:rsidR="00AC545B">
      <w:instrText xml:space="preserve"> NUMPAGES </w:instrText>
    </w:r>
    <w:r w:rsidR="00AC545B">
      <w:fldChar w:fldCharType="separate"/>
    </w:r>
    <w:r w:rsidR="004B1398">
      <w:rPr>
        <w:noProof/>
      </w:rPr>
      <w:t>1</w:t>
    </w:r>
    <w:r w:rsidR="00AC545B">
      <w:rPr>
        <w:noProof/>
      </w:rPr>
      <w:fldChar w:fldCharType="end"/>
    </w:r>
  </w:p>
  <w:p w14:paraId="6ADDCA11" w14:textId="77777777" w:rsidR="00000633" w:rsidRDefault="00000633" w:rsidP="00DC6D39">
    <w:pPr>
      <w:rPr>
        <w:rFonts w:ascii="Apple Chancery" w:hAnsi="Apple Chancery" w:cs="Apple Chancery"/>
        <w:sz w:val="36"/>
        <w:szCs w:val="36"/>
      </w:rPr>
    </w:pPr>
    <w:r w:rsidRPr="000822A6">
      <w:rPr>
        <w:noProof/>
      </w:rPr>
      <w:drawing>
        <wp:inline distT="0" distB="0" distL="0" distR="0" wp14:anchorId="63DB8382" wp14:editId="7750EF6F">
          <wp:extent cx="1785330" cy="94569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9702" cy="105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60484">
      <w:rPr>
        <w:rFonts w:ascii="Arial" w:hAnsi="Arial" w:cs="Arial"/>
        <w:noProof/>
        <w:color w:val="000000"/>
      </w:rPr>
      <w:drawing>
        <wp:inline distT="0" distB="0" distL="0" distR="0" wp14:anchorId="76FE7406" wp14:editId="1AB61061">
          <wp:extent cx="1384935" cy="1076116"/>
          <wp:effectExtent l="0" t="0" r="12065" b="0"/>
          <wp:docPr id="1" name="Picture 1" descr="https://lh5.googleusercontent.com/m2X8QRDXgfurTNSYSDdWm5-mMBFNMUoVDy1IfdHvor7i7Hgb8q-ly_JpeQGsiSGH0GYXLF3ZDFBW6ZZAqudFghGJAdcBe-qd0Trkj5dMlj0JL9P4TrmgjWCYP9thYLponkjkhA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m2X8QRDXgfurTNSYSDdWm5-mMBFNMUoVDy1IfdHvor7i7Hgb8q-ly_JpeQGsiSGH0GYXLF3ZDFBW6ZZAqudFghGJAdcBe-qd0Trkj5dMlj0JL9P4TrmgjWCYP9thYLponkjkhA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187" cy="113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9DDB92" w14:textId="77777777" w:rsidR="00000633" w:rsidRDefault="00000633" w:rsidP="00DC6D39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41E67"/>
    <w:multiLevelType w:val="hybridMultilevel"/>
    <w:tmpl w:val="8DD0F1DC"/>
    <w:lvl w:ilvl="0" w:tplc="A7EEF6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605AEE"/>
    <w:multiLevelType w:val="hybridMultilevel"/>
    <w:tmpl w:val="4164F516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3614179"/>
    <w:multiLevelType w:val="hybridMultilevel"/>
    <w:tmpl w:val="139EF78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4F152C"/>
    <w:multiLevelType w:val="hybridMultilevel"/>
    <w:tmpl w:val="E05013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111ACA"/>
    <w:multiLevelType w:val="hybridMultilevel"/>
    <w:tmpl w:val="FB5EF5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B85A77"/>
    <w:multiLevelType w:val="multilevel"/>
    <w:tmpl w:val="7D3A9F26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>
    <w:nsid w:val="14E36C21"/>
    <w:multiLevelType w:val="hybridMultilevel"/>
    <w:tmpl w:val="1DBCF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14651A"/>
    <w:multiLevelType w:val="hybridMultilevel"/>
    <w:tmpl w:val="B90804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0852D8"/>
    <w:multiLevelType w:val="hybridMultilevel"/>
    <w:tmpl w:val="ED72C4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2A585C"/>
    <w:multiLevelType w:val="hybridMultilevel"/>
    <w:tmpl w:val="0B8E81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E55D9D"/>
    <w:multiLevelType w:val="multilevel"/>
    <w:tmpl w:val="47701BAE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1">
    <w:nsid w:val="23303225"/>
    <w:multiLevelType w:val="hybridMultilevel"/>
    <w:tmpl w:val="EB942E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4E2C8F"/>
    <w:multiLevelType w:val="multilevel"/>
    <w:tmpl w:val="672692C2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>
    <w:nsid w:val="27A05262"/>
    <w:multiLevelType w:val="hybridMultilevel"/>
    <w:tmpl w:val="BC8270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C4792F"/>
    <w:multiLevelType w:val="hybridMultilevel"/>
    <w:tmpl w:val="93687E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7B5E8D"/>
    <w:multiLevelType w:val="multilevel"/>
    <w:tmpl w:val="1A0EE34E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>
    <w:nsid w:val="2F8958D3"/>
    <w:multiLevelType w:val="hybridMultilevel"/>
    <w:tmpl w:val="BD2E16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3F2A12"/>
    <w:multiLevelType w:val="hybridMultilevel"/>
    <w:tmpl w:val="5A7845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315039"/>
    <w:multiLevelType w:val="hybridMultilevel"/>
    <w:tmpl w:val="954AA5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443C0C"/>
    <w:multiLevelType w:val="hybridMultilevel"/>
    <w:tmpl w:val="966E9D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7848F2"/>
    <w:multiLevelType w:val="multilevel"/>
    <w:tmpl w:val="5C3E4ADE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1">
    <w:nsid w:val="38443ED7"/>
    <w:multiLevelType w:val="multilevel"/>
    <w:tmpl w:val="FE2E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A0769F2"/>
    <w:multiLevelType w:val="hybridMultilevel"/>
    <w:tmpl w:val="7F74EF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583200"/>
    <w:multiLevelType w:val="hybridMultilevel"/>
    <w:tmpl w:val="1E3C51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F17EC2"/>
    <w:multiLevelType w:val="hybridMultilevel"/>
    <w:tmpl w:val="63D090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144702"/>
    <w:multiLevelType w:val="hybridMultilevel"/>
    <w:tmpl w:val="C51A2E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8622F4"/>
    <w:multiLevelType w:val="hybridMultilevel"/>
    <w:tmpl w:val="52644C2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CA3510"/>
    <w:multiLevelType w:val="hybridMultilevel"/>
    <w:tmpl w:val="EEF48D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5FE6271"/>
    <w:multiLevelType w:val="multilevel"/>
    <w:tmpl w:val="840E86A0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9">
    <w:nsid w:val="49895D19"/>
    <w:multiLevelType w:val="hybridMultilevel"/>
    <w:tmpl w:val="8BD26C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A403835"/>
    <w:multiLevelType w:val="hybridMultilevel"/>
    <w:tmpl w:val="7242D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B5C3B42"/>
    <w:multiLevelType w:val="hybridMultilevel"/>
    <w:tmpl w:val="32E4A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726241"/>
    <w:multiLevelType w:val="multilevel"/>
    <w:tmpl w:val="612A2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5E1558"/>
    <w:multiLevelType w:val="multilevel"/>
    <w:tmpl w:val="FA60D170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4">
    <w:nsid w:val="546E582C"/>
    <w:multiLevelType w:val="multilevel"/>
    <w:tmpl w:val="A2AAD520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5">
    <w:nsid w:val="5AEE1F58"/>
    <w:multiLevelType w:val="hybridMultilevel"/>
    <w:tmpl w:val="05A287A4"/>
    <w:lvl w:ilvl="0" w:tplc="555C26E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5E467A0A"/>
    <w:multiLevelType w:val="hybridMultilevel"/>
    <w:tmpl w:val="1F788220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>
    <w:nsid w:val="605152D7"/>
    <w:multiLevelType w:val="hybridMultilevel"/>
    <w:tmpl w:val="901276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413C91"/>
    <w:multiLevelType w:val="multilevel"/>
    <w:tmpl w:val="A050CC4A"/>
    <w:lvl w:ilvl="0">
      <w:start w:val="1"/>
      <w:numFmt w:val="none"/>
      <w:lvlText w:val="3-3.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24"/>
        <w:u w:val="none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9">
    <w:nsid w:val="68DA389C"/>
    <w:multiLevelType w:val="hybridMultilevel"/>
    <w:tmpl w:val="DA6AC2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EA031C8"/>
    <w:multiLevelType w:val="hybridMultilevel"/>
    <w:tmpl w:val="41DE3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5F2D0A"/>
    <w:multiLevelType w:val="hybridMultilevel"/>
    <w:tmpl w:val="1E2268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42455D9"/>
    <w:multiLevelType w:val="hybridMultilevel"/>
    <w:tmpl w:val="7236FA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DA02D7A"/>
    <w:multiLevelType w:val="hybridMultilevel"/>
    <w:tmpl w:val="E098DFB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1"/>
  </w:num>
  <w:num w:numId="4">
    <w:abstractNumId w:val="7"/>
  </w:num>
  <w:num w:numId="5">
    <w:abstractNumId w:val="37"/>
  </w:num>
  <w:num w:numId="6">
    <w:abstractNumId w:val="14"/>
  </w:num>
  <w:num w:numId="7">
    <w:abstractNumId w:val="9"/>
  </w:num>
  <w:num w:numId="8">
    <w:abstractNumId w:val="11"/>
  </w:num>
  <w:num w:numId="9">
    <w:abstractNumId w:val="25"/>
  </w:num>
  <w:num w:numId="10">
    <w:abstractNumId w:val="17"/>
  </w:num>
  <w:num w:numId="11">
    <w:abstractNumId w:val="3"/>
  </w:num>
  <w:num w:numId="12">
    <w:abstractNumId w:val="42"/>
  </w:num>
  <w:num w:numId="13">
    <w:abstractNumId w:val="23"/>
  </w:num>
  <w:num w:numId="14">
    <w:abstractNumId w:val="13"/>
  </w:num>
  <w:num w:numId="15">
    <w:abstractNumId w:val="19"/>
  </w:num>
  <w:num w:numId="16">
    <w:abstractNumId w:val="6"/>
  </w:num>
  <w:num w:numId="17">
    <w:abstractNumId w:val="18"/>
  </w:num>
  <w:num w:numId="18">
    <w:abstractNumId w:val="8"/>
  </w:num>
  <w:num w:numId="19">
    <w:abstractNumId w:val="35"/>
  </w:num>
  <w:num w:numId="20">
    <w:abstractNumId w:val="16"/>
  </w:num>
  <w:num w:numId="21">
    <w:abstractNumId w:val="40"/>
  </w:num>
  <w:num w:numId="22">
    <w:abstractNumId w:val="43"/>
  </w:num>
  <w:num w:numId="23">
    <w:abstractNumId w:val="26"/>
  </w:num>
  <w:num w:numId="24">
    <w:abstractNumId w:val="41"/>
  </w:num>
  <w:num w:numId="25">
    <w:abstractNumId w:val="2"/>
  </w:num>
  <w:num w:numId="26">
    <w:abstractNumId w:val="24"/>
  </w:num>
  <w:num w:numId="27">
    <w:abstractNumId w:val="30"/>
  </w:num>
  <w:num w:numId="28">
    <w:abstractNumId w:val="27"/>
  </w:num>
  <w:num w:numId="29">
    <w:abstractNumId w:val="4"/>
  </w:num>
  <w:num w:numId="30">
    <w:abstractNumId w:val="0"/>
  </w:num>
  <w:num w:numId="31">
    <w:abstractNumId w:val="39"/>
  </w:num>
  <w:num w:numId="32">
    <w:abstractNumId w:val="22"/>
  </w:num>
  <w:num w:numId="33">
    <w:abstractNumId w:val="21"/>
  </w:num>
  <w:num w:numId="34">
    <w:abstractNumId w:val="5"/>
  </w:num>
  <w:num w:numId="35">
    <w:abstractNumId w:val="12"/>
  </w:num>
  <w:num w:numId="36">
    <w:abstractNumId w:val="38"/>
  </w:num>
  <w:num w:numId="37">
    <w:abstractNumId w:val="34"/>
  </w:num>
  <w:num w:numId="38">
    <w:abstractNumId w:val="33"/>
  </w:num>
  <w:num w:numId="39">
    <w:abstractNumId w:val="20"/>
  </w:num>
  <w:num w:numId="40">
    <w:abstractNumId w:val="28"/>
  </w:num>
  <w:num w:numId="41">
    <w:abstractNumId w:val="10"/>
  </w:num>
  <w:num w:numId="42">
    <w:abstractNumId w:val="15"/>
  </w:num>
  <w:num w:numId="43">
    <w:abstractNumId w:val="36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gutterAtTop/>
  <w:activeWritingStyle w:appName="MSWord" w:lang="en-US" w:vendorID="64" w:dllVersion="131078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08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DB"/>
    <w:rsid w:val="00000633"/>
    <w:rsid w:val="00002BF9"/>
    <w:rsid w:val="000156D6"/>
    <w:rsid w:val="0002102F"/>
    <w:rsid w:val="00021C0A"/>
    <w:rsid w:val="00035BE1"/>
    <w:rsid w:val="00041A8A"/>
    <w:rsid w:val="000443D2"/>
    <w:rsid w:val="0005213E"/>
    <w:rsid w:val="00052359"/>
    <w:rsid w:val="00054FEF"/>
    <w:rsid w:val="0005703B"/>
    <w:rsid w:val="0006162D"/>
    <w:rsid w:val="000650A3"/>
    <w:rsid w:val="000654DB"/>
    <w:rsid w:val="00065901"/>
    <w:rsid w:val="000727E7"/>
    <w:rsid w:val="000809D9"/>
    <w:rsid w:val="00086574"/>
    <w:rsid w:val="0009130B"/>
    <w:rsid w:val="000944D8"/>
    <w:rsid w:val="000948C9"/>
    <w:rsid w:val="00095342"/>
    <w:rsid w:val="0009757B"/>
    <w:rsid w:val="000A18B5"/>
    <w:rsid w:val="000A226B"/>
    <w:rsid w:val="000A2FDC"/>
    <w:rsid w:val="000A3160"/>
    <w:rsid w:val="000A64F4"/>
    <w:rsid w:val="000B7458"/>
    <w:rsid w:val="000B7D95"/>
    <w:rsid w:val="000C4C58"/>
    <w:rsid w:val="000C5AFA"/>
    <w:rsid w:val="000C6296"/>
    <w:rsid w:val="000D21C5"/>
    <w:rsid w:val="000E669B"/>
    <w:rsid w:val="000F27E4"/>
    <w:rsid w:val="000F3C70"/>
    <w:rsid w:val="000F637B"/>
    <w:rsid w:val="00100EED"/>
    <w:rsid w:val="00101D0E"/>
    <w:rsid w:val="00105C05"/>
    <w:rsid w:val="0011542B"/>
    <w:rsid w:val="00116D9B"/>
    <w:rsid w:val="00120FB5"/>
    <w:rsid w:val="0012402D"/>
    <w:rsid w:val="00125EE6"/>
    <w:rsid w:val="0013414F"/>
    <w:rsid w:val="0013465A"/>
    <w:rsid w:val="001350E3"/>
    <w:rsid w:val="00136DF6"/>
    <w:rsid w:val="001407D9"/>
    <w:rsid w:val="00141A44"/>
    <w:rsid w:val="00143CC4"/>
    <w:rsid w:val="00151E8E"/>
    <w:rsid w:val="001521EF"/>
    <w:rsid w:val="001563AD"/>
    <w:rsid w:val="001638A7"/>
    <w:rsid w:val="001651C1"/>
    <w:rsid w:val="001653A4"/>
    <w:rsid w:val="00165A47"/>
    <w:rsid w:val="001761D9"/>
    <w:rsid w:val="00176DF8"/>
    <w:rsid w:val="00177E51"/>
    <w:rsid w:val="0018004C"/>
    <w:rsid w:val="00181640"/>
    <w:rsid w:val="001825BD"/>
    <w:rsid w:val="00184D72"/>
    <w:rsid w:val="00186939"/>
    <w:rsid w:val="001925B3"/>
    <w:rsid w:val="001A6BC3"/>
    <w:rsid w:val="001B51E3"/>
    <w:rsid w:val="001C1BE9"/>
    <w:rsid w:val="001C3527"/>
    <w:rsid w:val="001E0EFE"/>
    <w:rsid w:val="001E298E"/>
    <w:rsid w:val="001E5D35"/>
    <w:rsid w:val="001E794C"/>
    <w:rsid w:val="001F04CC"/>
    <w:rsid w:val="001F2B7D"/>
    <w:rsid w:val="001F496C"/>
    <w:rsid w:val="001F54BA"/>
    <w:rsid w:val="001F6F90"/>
    <w:rsid w:val="00206297"/>
    <w:rsid w:val="002075B7"/>
    <w:rsid w:val="00211886"/>
    <w:rsid w:val="002119E0"/>
    <w:rsid w:val="00212BD2"/>
    <w:rsid w:val="002165C8"/>
    <w:rsid w:val="00220544"/>
    <w:rsid w:val="00220951"/>
    <w:rsid w:val="00224696"/>
    <w:rsid w:val="002332DB"/>
    <w:rsid w:val="002334C7"/>
    <w:rsid w:val="00241A63"/>
    <w:rsid w:val="00244A79"/>
    <w:rsid w:val="00247BCE"/>
    <w:rsid w:val="0025062F"/>
    <w:rsid w:val="0025346A"/>
    <w:rsid w:val="0026313A"/>
    <w:rsid w:val="00263E3A"/>
    <w:rsid w:val="002640EF"/>
    <w:rsid w:val="002747FF"/>
    <w:rsid w:val="002802B2"/>
    <w:rsid w:val="0028431E"/>
    <w:rsid w:val="002862A7"/>
    <w:rsid w:val="002902A5"/>
    <w:rsid w:val="00290818"/>
    <w:rsid w:val="002942A3"/>
    <w:rsid w:val="00296F30"/>
    <w:rsid w:val="002A24CB"/>
    <w:rsid w:val="002A295B"/>
    <w:rsid w:val="002A7545"/>
    <w:rsid w:val="002B120D"/>
    <w:rsid w:val="002B646E"/>
    <w:rsid w:val="002B743F"/>
    <w:rsid w:val="002C23DD"/>
    <w:rsid w:val="002C265A"/>
    <w:rsid w:val="002C29B9"/>
    <w:rsid w:val="002C308E"/>
    <w:rsid w:val="002C43E1"/>
    <w:rsid w:val="002D056F"/>
    <w:rsid w:val="002D28CD"/>
    <w:rsid w:val="002D5192"/>
    <w:rsid w:val="002F2837"/>
    <w:rsid w:val="00305ABD"/>
    <w:rsid w:val="00306015"/>
    <w:rsid w:val="00307AF8"/>
    <w:rsid w:val="003124A1"/>
    <w:rsid w:val="0031351A"/>
    <w:rsid w:val="0031515E"/>
    <w:rsid w:val="0031567B"/>
    <w:rsid w:val="0032440C"/>
    <w:rsid w:val="00324F07"/>
    <w:rsid w:val="00326C52"/>
    <w:rsid w:val="00326CA2"/>
    <w:rsid w:val="0034551D"/>
    <w:rsid w:val="00345DBB"/>
    <w:rsid w:val="003466C3"/>
    <w:rsid w:val="0034680F"/>
    <w:rsid w:val="00350F9E"/>
    <w:rsid w:val="003571AE"/>
    <w:rsid w:val="00360FFB"/>
    <w:rsid w:val="003638CF"/>
    <w:rsid w:val="00367438"/>
    <w:rsid w:val="00380C3B"/>
    <w:rsid w:val="003819CF"/>
    <w:rsid w:val="00381A47"/>
    <w:rsid w:val="0038622B"/>
    <w:rsid w:val="003866DC"/>
    <w:rsid w:val="003908EE"/>
    <w:rsid w:val="00390E01"/>
    <w:rsid w:val="0039759B"/>
    <w:rsid w:val="003A14D6"/>
    <w:rsid w:val="003A5D15"/>
    <w:rsid w:val="003B12DC"/>
    <w:rsid w:val="003B16F8"/>
    <w:rsid w:val="003C1A41"/>
    <w:rsid w:val="003C2467"/>
    <w:rsid w:val="003D2E4B"/>
    <w:rsid w:val="003D524F"/>
    <w:rsid w:val="003D62FE"/>
    <w:rsid w:val="003E2203"/>
    <w:rsid w:val="003E57CB"/>
    <w:rsid w:val="003F3397"/>
    <w:rsid w:val="003F6CFD"/>
    <w:rsid w:val="003F7B6C"/>
    <w:rsid w:val="00401911"/>
    <w:rsid w:val="0042503F"/>
    <w:rsid w:val="00431BFE"/>
    <w:rsid w:val="00433CF8"/>
    <w:rsid w:val="00435337"/>
    <w:rsid w:val="00443843"/>
    <w:rsid w:val="00452AB7"/>
    <w:rsid w:val="00453DB4"/>
    <w:rsid w:val="00465484"/>
    <w:rsid w:val="004850D6"/>
    <w:rsid w:val="00485C57"/>
    <w:rsid w:val="00487E01"/>
    <w:rsid w:val="00495A63"/>
    <w:rsid w:val="00496BC5"/>
    <w:rsid w:val="004A1854"/>
    <w:rsid w:val="004A2FBA"/>
    <w:rsid w:val="004A41DB"/>
    <w:rsid w:val="004A6B77"/>
    <w:rsid w:val="004B1398"/>
    <w:rsid w:val="004B2B1C"/>
    <w:rsid w:val="004B38FC"/>
    <w:rsid w:val="004B599C"/>
    <w:rsid w:val="004B6310"/>
    <w:rsid w:val="004C170E"/>
    <w:rsid w:val="004C22EA"/>
    <w:rsid w:val="004C3319"/>
    <w:rsid w:val="004C597A"/>
    <w:rsid w:val="004D06E7"/>
    <w:rsid w:val="004D0944"/>
    <w:rsid w:val="004D3D3C"/>
    <w:rsid w:val="004D464F"/>
    <w:rsid w:val="004E0B97"/>
    <w:rsid w:val="004E4163"/>
    <w:rsid w:val="004E5D8C"/>
    <w:rsid w:val="004E6FCD"/>
    <w:rsid w:val="004F10BD"/>
    <w:rsid w:val="004F6A50"/>
    <w:rsid w:val="00501EE7"/>
    <w:rsid w:val="00502D60"/>
    <w:rsid w:val="005122C6"/>
    <w:rsid w:val="005159C7"/>
    <w:rsid w:val="00516F7B"/>
    <w:rsid w:val="0052339F"/>
    <w:rsid w:val="0053718D"/>
    <w:rsid w:val="005423F2"/>
    <w:rsid w:val="0054262E"/>
    <w:rsid w:val="005437DE"/>
    <w:rsid w:val="00545F77"/>
    <w:rsid w:val="00545F97"/>
    <w:rsid w:val="00546B56"/>
    <w:rsid w:val="005475B4"/>
    <w:rsid w:val="00552301"/>
    <w:rsid w:val="0055541C"/>
    <w:rsid w:val="00555AAC"/>
    <w:rsid w:val="0056337B"/>
    <w:rsid w:val="00566EEC"/>
    <w:rsid w:val="005678C8"/>
    <w:rsid w:val="00573F06"/>
    <w:rsid w:val="00576708"/>
    <w:rsid w:val="00576CDE"/>
    <w:rsid w:val="00584662"/>
    <w:rsid w:val="00593A13"/>
    <w:rsid w:val="005A13AE"/>
    <w:rsid w:val="005A67C8"/>
    <w:rsid w:val="005B1A52"/>
    <w:rsid w:val="005B7980"/>
    <w:rsid w:val="005C48AD"/>
    <w:rsid w:val="005C4B85"/>
    <w:rsid w:val="005C5153"/>
    <w:rsid w:val="005C535A"/>
    <w:rsid w:val="005C5B1C"/>
    <w:rsid w:val="005C5D83"/>
    <w:rsid w:val="005C65F1"/>
    <w:rsid w:val="005D374E"/>
    <w:rsid w:val="005D51A0"/>
    <w:rsid w:val="005D5323"/>
    <w:rsid w:val="005D7F58"/>
    <w:rsid w:val="005E111D"/>
    <w:rsid w:val="005E1FA5"/>
    <w:rsid w:val="005E3D34"/>
    <w:rsid w:val="005F0426"/>
    <w:rsid w:val="005F5294"/>
    <w:rsid w:val="005F6139"/>
    <w:rsid w:val="00601666"/>
    <w:rsid w:val="00602C8B"/>
    <w:rsid w:val="00604BFD"/>
    <w:rsid w:val="00605130"/>
    <w:rsid w:val="00615A34"/>
    <w:rsid w:val="00617827"/>
    <w:rsid w:val="00623C63"/>
    <w:rsid w:val="006258B3"/>
    <w:rsid w:val="006317B2"/>
    <w:rsid w:val="00631B32"/>
    <w:rsid w:val="0063341B"/>
    <w:rsid w:val="00646B6D"/>
    <w:rsid w:val="00646BF2"/>
    <w:rsid w:val="00647458"/>
    <w:rsid w:val="00653768"/>
    <w:rsid w:val="006545BA"/>
    <w:rsid w:val="006552F7"/>
    <w:rsid w:val="0066559F"/>
    <w:rsid w:val="00667FE1"/>
    <w:rsid w:val="00672DB0"/>
    <w:rsid w:val="006760A2"/>
    <w:rsid w:val="00685DBA"/>
    <w:rsid w:val="00692FF8"/>
    <w:rsid w:val="006946EA"/>
    <w:rsid w:val="006A5820"/>
    <w:rsid w:val="006A586B"/>
    <w:rsid w:val="006C66BB"/>
    <w:rsid w:val="006C77F6"/>
    <w:rsid w:val="006D4E13"/>
    <w:rsid w:val="006E4B55"/>
    <w:rsid w:val="006F28B3"/>
    <w:rsid w:val="006F2E50"/>
    <w:rsid w:val="006F5EA0"/>
    <w:rsid w:val="00703B0A"/>
    <w:rsid w:val="00704ED1"/>
    <w:rsid w:val="00706559"/>
    <w:rsid w:val="00711C57"/>
    <w:rsid w:val="00715E00"/>
    <w:rsid w:val="007225E9"/>
    <w:rsid w:val="0072342C"/>
    <w:rsid w:val="00724EED"/>
    <w:rsid w:val="00725A95"/>
    <w:rsid w:val="00734A8B"/>
    <w:rsid w:val="0073737F"/>
    <w:rsid w:val="00755315"/>
    <w:rsid w:val="0076074A"/>
    <w:rsid w:val="00760F47"/>
    <w:rsid w:val="00765173"/>
    <w:rsid w:val="00767642"/>
    <w:rsid w:val="007706A7"/>
    <w:rsid w:val="00777A7F"/>
    <w:rsid w:val="0078212D"/>
    <w:rsid w:val="00787C56"/>
    <w:rsid w:val="007925D1"/>
    <w:rsid w:val="00793C2F"/>
    <w:rsid w:val="00795208"/>
    <w:rsid w:val="007958BB"/>
    <w:rsid w:val="00795EB8"/>
    <w:rsid w:val="00796FD5"/>
    <w:rsid w:val="007A28C1"/>
    <w:rsid w:val="007A3DFD"/>
    <w:rsid w:val="007A44AB"/>
    <w:rsid w:val="007A46D5"/>
    <w:rsid w:val="007A488E"/>
    <w:rsid w:val="007A6744"/>
    <w:rsid w:val="007B53E9"/>
    <w:rsid w:val="007B620C"/>
    <w:rsid w:val="007B6B18"/>
    <w:rsid w:val="007B7E18"/>
    <w:rsid w:val="007C34BE"/>
    <w:rsid w:val="007D0E3B"/>
    <w:rsid w:val="007D660C"/>
    <w:rsid w:val="007D6AAA"/>
    <w:rsid w:val="007E05B0"/>
    <w:rsid w:val="007E0F72"/>
    <w:rsid w:val="007E1724"/>
    <w:rsid w:val="007E2399"/>
    <w:rsid w:val="007E53B7"/>
    <w:rsid w:val="007E5F90"/>
    <w:rsid w:val="007F212C"/>
    <w:rsid w:val="007F51D0"/>
    <w:rsid w:val="007F524B"/>
    <w:rsid w:val="007F59AD"/>
    <w:rsid w:val="007F660F"/>
    <w:rsid w:val="007F6822"/>
    <w:rsid w:val="007F73E1"/>
    <w:rsid w:val="00811E82"/>
    <w:rsid w:val="008208A3"/>
    <w:rsid w:val="0082153F"/>
    <w:rsid w:val="0082310D"/>
    <w:rsid w:val="008258ED"/>
    <w:rsid w:val="008261DD"/>
    <w:rsid w:val="00833B6B"/>
    <w:rsid w:val="008429B5"/>
    <w:rsid w:val="00844331"/>
    <w:rsid w:val="00845EAB"/>
    <w:rsid w:val="008557A1"/>
    <w:rsid w:val="00857673"/>
    <w:rsid w:val="00860DF8"/>
    <w:rsid w:val="008663CF"/>
    <w:rsid w:val="00867ABD"/>
    <w:rsid w:val="00871B52"/>
    <w:rsid w:val="00871D6F"/>
    <w:rsid w:val="00872EAC"/>
    <w:rsid w:val="008857BA"/>
    <w:rsid w:val="0088622B"/>
    <w:rsid w:val="00893CA0"/>
    <w:rsid w:val="008A6671"/>
    <w:rsid w:val="008B23E1"/>
    <w:rsid w:val="008B2F9C"/>
    <w:rsid w:val="008B6F95"/>
    <w:rsid w:val="008C5BE4"/>
    <w:rsid w:val="008C6466"/>
    <w:rsid w:val="008C6883"/>
    <w:rsid w:val="008D086C"/>
    <w:rsid w:val="008D1B4A"/>
    <w:rsid w:val="008D6EE2"/>
    <w:rsid w:val="008D7B5E"/>
    <w:rsid w:val="008E476B"/>
    <w:rsid w:val="008E725A"/>
    <w:rsid w:val="009022A6"/>
    <w:rsid w:val="00904D30"/>
    <w:rsid w:val="0090552F"/>
    <w:rsid w:val="00906F25"/>
    <w:rsid w:val="009102C4"/>
    <w:rsid w:val="00910660"/>
    <w:rsid w:val="00911E8D"/>
    <w:rsid w:val="00914B0E"/>
    <w:rsid w:val="0092049E"/>
    <w:rsid w:val="009252C5"/>
    <w:rsid w:val="00925DF6"/>
    <w:rsid w:val="009277F1"/>
    <w:rsid w:val="00930745"/>
    <w:rsid w:val="00934C8A"/>
    <w:rsid w:val="00944C3C"/>
    <w:rsid w:val="009464F1"/>
    <w:rsid w:val="00953753"/>
    <w:rsid w:val="0096546A"/>
    <w:rsid w:val="00967192"/>
    <w:rsid w:val="00967B10"/>
    <w:rsid w:val="00971A19"/>
    <w:rsid w:val="00972254"/>
    <w:rsid w:val="009766CE"/>
    <w:rsid w:val="009772BA"/>
    <w:rsid w:val="00985B9F"/>
    <w:rsid w:val="009938B0"/>
    <w:rsid w:val="009A01F9"/>
    <w:rsid w:val="009A1364"/>
    <w:rsid w:val="009A331B"/>
    <w:rsid w:val="009B013F"/>
    <w:rsid w:val="009B24B1"/>
    <w:rsid w:val="009B4C82"/>
    <w:rsid w:val="009B7158"/>
    <w:rsid w:val="009C4CFB"/>
    <w:rsid w:val="009D11D0"/>
    <w:rsid w:val="009E4D9C"/>
    <w:rsid w:val="009E4F17"/>
    <w:rsid w:val="009E6CCC"/>
    <w:rsid w:val="009E74F0"/>
    <w:rsid w:val="00A00E4C"/>
    <w:rsid w:val="00A0153C"/>
    <w:rsid w:val="00A07A40"/>
    <w:rsid w:val="00A12938"/>
    <w:rsid w:val="00A1701C"/>
    <w:rsid w:val="00A21A92"/>
    <w:rsid w:val="00A21BA6"/>
    <w:rsid w:val="00A21C37"/>
    <w:rsid w:val="00A23614"/>
    <w:rsid w:val="00A24FAD"/>
    <w:rsid w:val="00A27497"/>
    <w:rsid w:val="00A32203"/>
    <w:rsid w:val="00A32CC9"/>
    <w:rsid w:val="00A32CF1"/>
    <w:rsid w:val="00A33CA8"/>
    <w:rsid w:val="00A34D67"/>
    <w:rsid w:val="00A3722A"/>
    <w:rsid w:val="00A406A9"/>
    <w:rsid w:val="00A40E0F"/>
    <w:rsid w:val="00A46F42"/>
    <w:rsid w:val="00A56E39"/>
    <w:rsid w:val="00A61CB3"/>
    <w:rsid w:val="00A62107"/>
    <w:rsid w:val="00A62D1B"/>
    <w:rsid w:val="00A644B9"/>
    <w:rsid w:val="00A670C5"/>
    <w:rsid w:val="00A704DC"/>
    <w:rsid w:val="00A74B42"/>
    <w:rsid w:val="00A77B74"/>
    <w:rsid w:val="00A81E0E"/>
    <w:rsid w:val="00A82343"/>
    <w:rsid w:val="00A83B33"/>
    <w:rsid w:val="00A83F57"/>
    <w:rsid w:val="00A84846"/>
    <w:rsid w:val="00A95341"/>
    <w:rsid w:val="00AA0026"/>
    <w:rsid w:val="00AA04ED"/>
    <w:rsid w:val="00AA0888"/>
    <w:rsid w:val="00AA1992"/>
    <w:rsid w:val="00AA37C2"/>
    <w:rsid w:val="00AA5C64"/>
    <w:rsid w:val="00AB0BF5"/>
    <w:rsid w:val="00AB189F"/>
    <w:rsid w:val="00AB2808"/>
    <w:rsid w:val="00AB38E2"/>
    <w:rsid w:val="00AB4E2F"/>
    <w:rsid w:val="00AC20A6"/>
    <w:rsid w:val="00AC545B"/>
    <w:rsid w:val="00AD0812"/>
    <w:rsid w:val="00AD1BE7"/>
    <w:rsid w:val="00AD46C1"/>
    <w:rsid w:val="00AD46F9"/>
    <w:rsid w:val="00AE2244"/>
    <w:rsid w:val="00AE2A00"/>
    <w:rsid w:val="00AE5C8F"/>
    <w:rsid w:val="00AE5DB5"/>
    <w:rsid w:val="00AF358A"/>
    <w:rsid w:val="00AF5674"/>
    <w:rsid w:val="00B00FAF"/>
    <w:rsid w:val="00B02626"/>
    <w:rsid w:val="00B03781"/>
    <w:rsid w:val="00B04ED3"/>
    <w:rsid w:val="00B05D7C"/>
    <w:rsid w:val="00B12AFB"/>
    <w:rsid w:val="00B16083"/>
    <w:rsid w:val="00B175A0"/>
    <w:rsid w:val="00B20DF4"/>
    <w:rsid w:val="00B3058F"/>
    <w:rsid w:val="00B349D7"/>
    <w:rsid w:val="00B3654B"/>
    <w:rsid w:val="00B4790A"/>
    <w:rsid w:val="00B5589D"/>
    <w:rsid w:val="00B6535C"/>
    <w:rsid w:val="00B671CB"/>
    <w:rsid w:val="00B73770"/>
    <w:rsid w:val="00B764B5"/>
    <w:rsid w:val="00B80BE8"/>
    <w:rsid w:val="00B85746"/>
    <w:rsid w:val="00B9031F"/>
    <w:rsid w:val="00BA3898"/>
    <w:rsid w:val="00BA3DAB"/>
    <w:rsid w:val="00BA7242"/>
    <w:rsid w:val="00BB0F77"/>
    <w:rsid w:val="00BB5000"/>
    <w:rsid w:val="00BC40C2"/>
    <w:rsid w:val="00BC5682"/>
    <w:rsid w:val="00BD7436"/>
    <w:rsid w:val="00BE1D2C"/>
    <w:rsid w:val="00BE2ADB"/>
    <w:rsid w:val="00BF04E8"/>
    <w:rsid w:val="00BF0D72"/>
    <w:rsid w:val="00BF4EDF"/>
    <w:rsid w:val="00BF584A"/>
    <w:rsid w:val="00C01F3E"/>
    <w:rsid w:val="00C10670"/>
    <w:rsid w:val="00C10842"/>
    <w:rsid w:val="00C10B7B"/>
    <w:rsid w:val="00C151E6"/>
    <w:rsid w:val="00C235F9"/>
    <w:rsid w:val="00C3035C"/>
    <w:rsid w:val="00C3284F"/>
    <w:rsid w:val="00C44A27"/>
    <w:rsid w:val="00C44A68"/>
    <w:rsid w:val="00C5263C"/>
    <w:rsid w:val="00C545AF"/>
    <w:rsid w:val="00C5563A"/>
    <w:rsid w:val="00C83726"/>
    <w:rsid w:val="00C83AFF"/>
    <w:rsid w:val="00C8778E"/>
    <w:rsid w:val="00C936FA"/>
    <w:rsid w:val="00C9376D"/>
    <w:rsid w:val="00CA71D4"/>
    <w:rsid w:val="00CB05FB"/>
    <w:rsid w:val="00CB19C2"/>
    <w:rsid w:val="00CB28EE"/>
    <w:rsid w:val="00CB7F89"/>
    <w:rsid w:val="00CC0443"/>
    <w:rsid w:val="00CC2027"/>
    <w:rsid w:val="00CD2BA5"/>
    <w:rsid w:val="00CD51FE"/>
    <w:rsid w:val="00CD6862"/>
    <w:rsid w:val="00CD68F1"/>
    <w:rsid w:val="00CD754C"/>
    <w:rsid w:val="00CE6CB3"/>
    <w:rsid w:val="00CF27BF"/>
    <w:rsid w:val="00CF5242"/>
    <w:rsid w:val="00CF6997"/>
    <w:rsid w:val="00D10669"/>
    <w:rsid w:val="00D17558"/>
    <w:rsid w:val="00D179AB"/>
    <w:rsid w:val="00D2157E"/>
    <w:rsid w:val="00D21835"/>
    <w:rsid w:val="00D24053"/>
    <w:rsid w:val="00D30C50"/>
    <w:rsid w:val="00D36B4C"/>
    <w:rsid w:val="00D36F3A"/>
    <w:rsid w:val="00D40B20"/>
    <w:rsid w:val="00D41456"/>
    <w:rsid w:val="00D44F4B"/>
    <w:rsid w:val="00D52442"/>
    <w:rsid w:val="00D579AC"/>
    <w:rsid w:val="00D64857"/>
    <w:rsid w:val="00D75D64"/>
    <w:rsid w:val="00D82089"/>
    <w:rsid w:val="00D86D90"/>
    <w:rsid w:val="00D920B4"/>
    <w:rsid w:val="00D9628E"/>
    <w:rsid w:val="00DA331F"/>
    <w:rsid w:val="00DA4C94"/>
    <w:rsid w:val="00DA7814"/>
    <w:rsid w:val="00DB175F"/>
    <w:rsid w:val="00DB286F"/>
    <w:rsid w:val="00DB5854"/>
    <w:rsid w:val="00DB70FE"/>
    <w:rsid w:val="00DC6AF8"/>
    <w:rsid w:val="00DC6D39"/>
    <w:rsid w:val="00DC717E"/>
    <w:rsid w:val="00DD2EFE"/>
    <w:rsid w:val="00DE6053"/>
    <w:rsid w:val="00DE786D"/>
    <w:rsid w:val="00DF4338"/>
    <w:rsid w:val="00DF6B3E"/>
    <w:rsid w:val="00E00F18"/>
    <w:rsid w:val="00E022F8"/>
    <w:rsid w:val="00E038B9"/>
    <w:rsid w:val="00E11D34"/>
    <w:rsid w:val="00E12650"/>
    <w:rsid w:val="00E17BBB"/>
    <w:rsid w:val="00E17F73"/>
    <w:rsid w:val="00E23ED5"/>
    <w:rsid w:val="00E23FF7"/>
    <w:rsid w:val="00E349EA"/>
    <w:rsid w:val="00E36B97"/>
    <w:rsid w:val="00E371E2"/>
    <w:rsid w:val="00E55596"/>
    <w:rsid w:val="00E61616"/>
    <w:rsid w:val="00E643CD"/>
    <w:rsid w:val="00E701EA"/>
    <w:rsid w:val="00E720C1"/>
    <w:rsid w:val="00E753A2"/>
    <w:rsid w:val="00E758D9"/>
    <w:rsid w:val="00E8343A"/>
    <w:rsid w:val="00E84038"/>
    <w:rsid w:val="00E84BAA"/>
    <w:rsid w:val="00E864FE"/>
    <w:rsid w:val="00E87F68"/>
    <w:rsid w:val="00E90457"/>
    <w:rsid w:val="00E9454B"/>
    <w:rsid w:val="00E97B9B"/>
    <w:rsid w:val="00EA0B75"/>
    <w:rsid w:val="00EA6EC5"/>
    <w:rsid w:val="00EB5004"/>
    <w:rsid w:val="00EB6110"/>
    <w:rsid w:val="00EC39FD"/>
    <w:rsid w:val="00EC64A7"/>
    <w:rsid w:val="00ED199B"/>
    <w:rsid w:val="00ED2500"/>
    <w:rsid w:val="00ED25DE"/>
    <w:rsid w:val="00ED4166"/>
    <w:rsid w:val="00ED758A"/>
    <w:rsid w:val="00ED7ADD"/>
    <w:rsid w:val="00ED7D63"/>
    <w:rsid w:val="00EE0BCE"/>
    <w:rsid w:val="00EE1133"/>
    <w:rsid w:val="00EE5B56"/>
    <w:rsid w:val="00EF5C31"/>
    <w:rsid w:val="00EF64D3"/>
    <w:rsid w:val="00F039BE"/>
    <w:rsid w:val="00F07910"/>
    <w:rsid w:val="00F14471"/>
    <w:rsid w:val="00F17326"/>
    <w:rsid w:val="00F220DE"/>
    <w:rsid w:val="00F22461"/>
    <w:rsid w:val="00F24402"/>
    <w:rsid w:val="00F24F24"/>
    <w:rsid w:val="00F25F09"/>
    <w:rsid w:val="00F27A90"/>
    <w:rsid w:val="00F34D67"/>
    <w:rsid w:val="00F35113"/>
    <w:rsid w:val="00F50D33"/>
    <w:rsid w:val="00F52092"/>
    <w:rsid w:val="00F52DEF"/>
    <w:rsid w:val="00F53C3C"/>
    <w:rsid w:val="00F54388"/>
    <w:rsid w:val="00F54419"/>
    <w:rsid w:val="00F554A2"/>
    <w:rsid w:val="00F578DA"/>
    <w:rsid w:val="00F62A24"/>
    <w:rsid w:val="00F74F7F"/>
    <w:rsid w:val="00F82023"/>
    <w:rsid w:val="00F83AD1"/>
    <w:rsid w:val="00FA571A"/>
    <w:rsid w:val="00FA615E"/>
    <w:rsid w:val="00FA77CC"/>
    <w:rsid w:val="00FB6DEC"/>
    <w:rsid w:val="00FD260F"/>
    <w:rsid w:val="00FD4539"/>
    <w:rsid w:val="00FE0927"/>
    <w:rsid w:val="00FE1F47"/>
    <w:rsid w:val="00FE4726"/>
    <w:rsid w:val="00FF090B"/>
    <w:rsid w:val="00FF53AC"/>
    <w:rsid w:val="00FF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10EF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094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4D0944"/>
    <w:pPr>
      <w:keepNext/>
      <w:spacing w:after="0" w:line="240" w:lineRule="auto"/>
      <w:jc w:val="center"/>
      <w:outlineLvl w:val="0"/>
    </w:pPr>
    <w:rPr>
      <w:rFonts w:ascii="Palatino Linotype" w:eastAsia="Times New Roman" w:hAnsi="Palatino Linotype"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631B32"/>
    <w:pPr>
      <w:keepNext/>
      <w:spacing w:after="240" w:line="240" w:lineRule="auto"/>
      <w:outlineLvl w:val="1"/>
    </w:pPr>
    <w:rPr>
      <w:rFonts w:ascii="Garamond" w:eastAsia="Times New Roman" w:hAnsi="Garamond" w:cs="Times New Roman"/>
      <w:b/>
      <w:bCs/>
      <w:sz w:val="28"/>
      <w:szCs w:val="24"/>
    </w:rPr>
  </w:style>
  <w:style w:type="paragraph" w:styleId="Heading3">
    <w:name w:val="heading 3"/>
    <w:basedOn w:val="Normal"/>
    <w:next w:val="Normal"/>
    <w:autoRedefine/>
    <w:qFormat/>
    <w:rsid w:val="0052339F"/>
    <w:pPr>
      <w:keepNext/>
      <w:tabs>
        <w:tab w:val="left" w:pos="720"/>
      </w:tabs>
      <w:spacing w:after="0" w:line="240" w:lineRule="auto"/>
      <w:jc w:val="center"/>
      <w:outlineLvl w:val="2"/>
    </w:pPr>
    <w:rPr>
      <w:rFonts w:eastAsia="Times New Roman" w:cs="Times New Roman"/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framePr w:w="7080" w:h="2595" w:hSpace="180" w:wrap="around" w:vAnchor="text" w:hAnchor="page" w:x="2014" w:y="91"/>
      <w:spacing w:after="240" w:line="240" w:lineRule="auto"/>
      <w:outlineLvl w:val="3"/>
    </w:pPr>
    <w:rPr>
      <w:rFonts w:ascii="Palatino Linotype" w:eastAsia="Times New Roman" w:hAnsi="Palatino Linotype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autoRedefine/>
    <w:qFormat/>
    <w:rsid w:val="00DC6AF8"/>
    <w:pPr>
      <w:spacing w:after="0" w:line="360" w:lineRule="auto"/>
      <w:ind w:left="2280" w:hanging="2280"/>
      <w:jc w:val="both"/>
      <w:outlineLvl w:val="4"/>
    </w:pPr>
    <w:rPr>
      <w:rFonts w:ascii="Palatino Linotype" w:eastAsia="Times New Roman" w:hAnsi="Palatino Linotype" w:cs="Times New Roman"/>
      <w:b/>
      <w:bCs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pPr>
      <w:tabs>
        <w:tab w:val="left" w:pos="480"/>
        <w:tab w:val="left" w:pos="540"/>
        <w:tab w:val="left" w:pos="720"/>
        <w:tab w:val="right" w:leader="dot" w:pos="8630"/>
      </w:tabs>
      <w:spacing w:after="24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styleId="TOC2">
    <w:name w:val="toc 2"/>
    <w:basedOn w:val="Normal"/>
    <w:next w:val="Normal"/>
    <w:autoRedefine/>
    <w:semiHidden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semiHidden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semiHidden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autoRedefine/>
    <w:semiHidden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autoRedefine/>
    <w:semiHidden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autoRedefine/>
    <w:semiHidden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autoRedefine/>
    <w:semiHidden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autoRedefine/>
    <w:semiHidden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pPr>
      <w:spacing w:after="240" w:line="240" w:lineRule="auto"/>
    </w:pPr>
    <w:rPr>
      <w:rFonts w:ascii="Palatino Linotype" w:eastAsia="Times New Roman" w:hAnsi="Palatino Linotype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ContactInformation">
    <w:name w:val="Contact Information"/>
    <w:basedOn w:val="Normal"/>
    <w:rsid w:val="00BF04E8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InsideSectionHeading">
    <w:name w:val="Inside Section Heading"/>
    <w:basedOn w:val="Normal"/>
    <w:link w:val="InsideSectionHeadingChar"/>
    <w:autoRedefine/>
    <w:rsid w:val="00F83AD1"/>
    <w:pPr>
      <w:spacing w:after="0" w:line="360" w:lineRule="auto"/>
      <w:ind w:right="-115"/>
    </w:pPr>
    <w:rPr>
      <w:rFonts w:ascii="Times New Roman" w:eastAsia="Times New Roman" w:hAnsi="Times New Roman" w:cs="Times New Roman"/>
      <w:i/>
      <w:sz w:val="28"/>
      <w:szCs w:val="28"/>
    </w:rPr>
  </w:style>
  <w:style w:type="paragraph" w:customStyle="1" w:styleId="WhiteSpace">
    <w:name w:val="White Space"/>
    <w:basedOn w:val="InsideSectionHeading"/>
    <w:rsid w:val="00BF04E8"/>
    <w:pPr>
      <w:spacing w:before="8000"/>
    </w:pPr>
  </w:style>
  <w:style w:type="paragraph" w:styleId="Caption">
    <w:name w:val="caption"/>
    <w:basedOn w:val="Normal"/>
    <w:next w:val="Normal"/>
    <w:qFormat/>
    <w:pPr>
      <w:spacing w:before="120" w:after="120" w:line="240" w:lineRule="auto"/>
    </w:pPr>
    <w:rPr>
      <w:rFonts w:ascii="Palatino Linotype" w:eastAsia="Times New Roman" w:hAnsi="Palatino Linotype" w:cs="Times New Roman"/>
      <w:b/>
      <w:bCs/>
      <w:sz w:val="20"/>
      <w:szCs w:val="20"/>
    </w:rPr>
  </w:style>
  <w:style w:type="character" w:customStyle="1" w:styleId="InsideSectionHeadingChar">
    <w:name w:val="Inside Section Heading Char"/>
    <w:basedOn w:val="DefaultParagraphFont"/>
    <w:link w:val="InsideSectionHeading"/>
    <w:rsid w:val="00F83AD1"/>
    <w:rPr>
      <w:i/>
      <w:sz w:val="28"/>
      <w:szCs w:val="28"/>
    </w:rPr>
  </w:style>
  <w:style w:type="paragraph" w:customStyle="1" w:styleId="TableHeaders">
    <w:name w:val="Table Headers"/>
    <w:basedOn w:val="Normal"/>
    <w:rsid w:val="00631B32"/>
    <w:pPr>
      <w:spacing w:after="240" w:line="240" w:lineRule="auto"/>
      <w:ind w:right="-115"/>
    </w:pPr>
    <w:rPr>
      <w:rFonts w:ascii="Palatino Linotype" w:eastAsia="Times New Roman" w:hAnsi="Palatino Linotype" w:cs="Times New Roman"/>
      <w:b/>
      <w:sz w:val="18"/>
      <w:szCs w:val="20"/>
    </w:rPr>
  </w:style>
  <w:style w:type="paragraph" w:styleId="Header">
    <w:name w:val="header"/>
    <w:basedOn w:val="Normal"/>
    <w:link w:val="HeaderChar"/>
    <w:rsid w:val="000A3160"/>
    <w:pPr>
      <w:tabs>
        <w:tab w:val="center" w:pos="4320"/>
        <w:tab w:val="right" w:pos="8640"/>
      </w:tabs>
      <w:spacing w:after="24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A3160"/>
    <w:pPr>
      <w:tabs>
        <w:tab w:val="center" w:pos="4320"/>
        <w:tab w:val="right" w:pos="8640"/>
      </w:tabs>
      <w:spacing w:after="24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475B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59C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05ABD"/>
  </w:style>
  <w:style w:type="character" w:styleId="Strong">
    <w:name w:val="Strong"/>
    <w:basedOn w:val="DefaultParagraphFont"/>
    <w:uiPriority w:val="22"/>
    <w:qFormat/>
    <w:rsid w:val="00305ABD"/>
    <w:rPr>
      <w:b/>
      <w:bCs/>
    </w:rPr>
  </w:style>
  <w:style w:type="paragraph" w:customStyle="1" w:styleId="Level3">
    <w:name w:val="Level 3"/>
    <w:basedOn w:val="Normal"/>
    <w:rsid w:val="000727E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C6D39"/>
    <w:rPr>
      <w:rFonts w:ascii="Palatino Linotype" w:hAnsi="Palatino Linotype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C6D39"/>
    <w:rPr>
      <w:rFonts w:ascii="Palatino Linotype" w:hAnsi="Palatino Linotyp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C5205"/>
            <w:right w:val="none" w:sz="0" w:space="0" w:color="auto"/>
          </w:divBdr>
          <w:divsChild>
            <w:div w:id="21239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dmin@suna-imua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na-imua.com" TargetMode="External"/><Relationship Id="rId2" Type="http://schemas.openxmlformats.org/officeDocument/2006/relationships/hyperlink" Target="http://www.prismwel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buggy/Desktop/ENTRANCE/grant%20info%202017/Hina's%20Odyssey%20pregnancy%20propos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C4D860-243B-0940-9458-23ADA5357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Hina's Odyssey pregnancy proposal.dotx</Template>
  <TotalTime>10</TotalTime>
  <Pages>1</Pages>
  <Words>175</Words>
  <Characters>1002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Plan for an Established Business</vt:lpstr>
    </vt:vector>
  </TitlesOfParts>
  <Manager/>
  <Company>SCORE</Company>
  <LinksUpToDate>false</LinksUpToDate>
  <CharactersWithSpaces>1175</CharactersWithSpaces>
  <SharedDoc>false</SharedDoc>
  <HLinks>
    <vt:vector size="24" baseType="variant">
      <vt:variant>
        <vt:i4>5177433</vt:i4>
      </vt:variant>
      <vt:variant>
        <vt:i4>12</vt:i4>
      </vt:variant>
      <vt:variant>
        <vt:i4>0</vt:i4>
      </vt:variant>
      <vt:variant>
        <vt:i4>5</vt:i4>
      </vt:variant>
      <vt:variant>
        <vt:lpwstr>http://www.sbdc.org/</vt:lpwstr>
      </vt:variant>
      <vt:variant>
        <vt:lpwstr/>
      </vt:variant>
      <vt:variant>
        <vt:i4>8126484</vt:i4>
      </vt:variant>
      <vt:variant>
        <vt:i4>9</vt:i4>
      </vt:variant>
      <vt:variant>
        <vt:i4>0</vt:i4>
      </vt:variant>
      <vt:variant>
        <vt:i4>5</vt:i4>
      </vt:variant>
      <vt:variant>
        <vt:lpwstr>http://www.lvchamber.com/las_vegas/recognition_achievements.htm</vt:lpwstr>
      </vt:variant>
      <vt:variant>
        <vt:lpwstr/>
      </vt:variant>
      <vt:variant>
        <vt:i4>3866725</vt:i4>
      </vt:variant>
      <vt:variant>
        <vt:i4>6</vt:i4>
      </vt:variant>
      <vt:variant>
        <vt:i4>0</vt:i4>
      </vt:variant>
      <vt:variant>
        <vt:i4>5</vt:i4>
      </vt:variant>
      <vt:variant>
        <vt:lpwstr>http://www.dea.gov/pubs/states/Nevada.html</vt:lpwstr>
      </vt:variant>
      <vt:variant>
        <vt:lpwstr/>
      </vt:variant>
      <vt:variant>
        <vt:i4>7995493</vt:i4>
      </vt:variant>
      <vt:variant>
        <vt:i4>3</vt:i4>
      </vt:variant>
      <vt:variant>
        <vt:i4>0</vt:i4>
      </vt:variant>
      <vt:variant>
        <vt:i4>5</vt:i4>
      </vt:variant>
      <vt:variant>
        <vt:lpwstr>http://www.co.clark.nv.us/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 for an Established Business</dc:title>
  <dc:subject/>
  <dc:creator>Microsoft Office User</dc:creator>
  <cp:keywords/>
  <dc:description/>
  <cp:lastModifiedBy>Microsoft Office User</cp:lastModifiedBy>
  <cp:revision>5</cp:revision>
  <cp:lastPrinted>2017-04-22T23:04:00Z</cp:lastPrinted>
  <dcterms:created xsi:type="dcterms:W3CDTF">2017-04-22T23:44:00Z</dcterms:created>
  <dcterms:modified xsi:type="dcterms:W3CDTF">2017-05-03T05:55:00Z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TC010175181033</vt:lpwstr>
  </property>
</Properties>
</file>